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6BC" w:rsidRDefault="001816BC" w:rsidP="00F9167B">
      <w:pPr>
        <w:ind w:left="720"/>
      </w:pPr>
    </w:p>
    <w:p w:rsidR="001816BC" w:rsidRDefault="001816BC" w:rsidP="00F9167B">
      <w:pPr>
        <w:ind w:left="720"/>
        <w:jc w:val="right"/>
      </w:pPr>
    </w:p>
    <w:p w:rsidR="001816BC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1816BC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1816BC" w:rsidRPr="00196392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196392">
        <w:rPr>
          <w:rFonts w:ascii="Times New Roman" w:hAnsi="Times New Roman" w:cs="Times New Roman"/>
          <w:sz w:val="24"/>
          <w:szCs w:val="24"/>
        </w:rPr>
        <w:t>Приложение</w:t>
      </w:r>
    </w:p>
    <w:p w:rsidR="001816BC" w:rsidRPr="00196392" w:rsidRDefault="001816BC" w:rsidP="00F9167B">
      <w:pPr>
        <w:ind w:left="1260"/>
        <w:jc w:val="right"/>
        <w:rPr>
          <w:rFonts w:ascii="Times New Roman" w:hAnsi="Times New Roman" w:cs="Times New Roman"/>
          <w:sz w:val="24"/>
          <w:szCs w:val="24"/>
        </w:rPr>
      </w:pPr>
      <w:r w:rsidRPr="00196392">
        <w:rPr>
          <w:rFonts w:ascii="Times New Roman" w:hAnsi="Times New Roman" w:cs="Times New Roman"/>
          <w:sz w:val="24"/>
          <w:szCs w:val="24"/>
        </w:rPr>
        <w:t xml:space="preserve"> к годовому плану №____</w:t>
      </w:r>
    </w:p>
    <w:p w:rsidR="001816BC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196392">
        <w:rPr>
          <w:rFonts w:ascii="Times New Roman" w:hAnsi="Times New Roman" w:cs="Times New Roman"/>
          <w:sz w:val="24"/>
          <w:szCs w:val="24"/>
        </w:rPr>
        <w:t>Утверждаю</w:t>
      </w:r>
    </w:p>
    <w:p w:rsidR="001816BC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1816BC" w:rsidRPr="00196392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1816BC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196392">
        <w:rPr>
          <w:rFonts w:ascii="Times New Roman" w:hAnsi="Times New Roman" w:cs="Times New Roman"/>
          <w:sz w:val="24"/>
          <w:szCs w:val="24"/>
        </w:rPr>
        <w:t>Заведующий МАДОУ №211</w:t>
      </w:r>
    </w:p>
    <w:p w:rsidR="001816BC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 Н.А.Ильина</w:t>
      </w:r>
    </w:p>
    <w:p w:rsidR="001816BC" w:rsidRPr="00196392" w:rsidRDefault="001816BC" w:rsidP="00F9167B">
      <w:pPr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№_____ от________</w:t>
      </w:r>
    </w:p>
    <w:p w:rsidR="001816BC" w:rsidRDefault="001816BC" w:rsidP="00F9167B">
      <w:pPr>
        <w:jc w:val="right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720"/>
      </w:pPr>
    </w:p>
    <w:p w:rsidR="001816BC" w:rsidRDefault="001816BC" w:rsidP="00F9167B">
      <w:pPr>
        <w:ind w:left="2160"/>
        <w:jc w:val="center"/>
        <w:rPr>
          <w:rFonts w:ascii="Times New Roman" w:hAnsi="Times New Roman" w:cs="Times New Roman"/>
          <w:sz w:val="32"/>
          <w:szCs w:val="32"/>
        </w:rPr>
      </w:pPr>
      <w:r w:rsidRPr="00196392">
        <w:rPr>
          <w:rFonts w:ascii="Times New Roman" w:hAnsi="Times New Roman" w:cs="Times New Roman"/>
          <w:sz w:val="32"/>
          <w:szCs w:val="32"/>
        </w:rPr>
        <w:t xml:space="preserve">План работы по профилактике </w:t>
      </w:r>
    </w:p>
    <w:p w:rsidR="001816BC" w:rsidRPr="00196392" w:rsidRDefault="001816BC" w:rsidP="00196392">
      <w:pPr>
        <w:ind w:left="2160"/>
        <w:jc w:val="center"/>
        <w:rPr>
          <w:rFonts w:ascii="Times New Roman" w:hAnsi="Times New Roman" w:cs="Times New Roman"/>
          <w:sz w:val="32"/>
          <w:szCs w:val="32"/>
        </w:rPr>
      </w:pPr>
      <w:r w:rsidRPr="00196392">
        <w:rPr>
          <w:rFonts w:ascii="Times New Roman" w:hAnsi="Times New Roman" w:cs="Times New Roman"/>
          <w:sz w:val="32"/>
          <w:szCs w:val="32"/>
        </w:rPr>
        <w:t>детского дорожно-транспортного травматизма</w:t>
      </w:r>
    </w:p>
    <w:p w:rsidR="001816BC" w:rsidRPr="00196392" w:rsidRDefault="001816BC" w:rsidP="00F9167B">
      <w:pPr>
        <w:ind w:left="2160"/>
        <w:jc w:val="center"/>
        <w:rPr>
          <w:rFonts w:ascii="Times New Roman" w:hAnsi="Times New Roman" w:cs="Times New Roman"/>
          <w:sz w:val="32"/>
          <w:szCs w:val="32"/>
        </w:rPr>
        <w:sectPr w:rsidR="001816BC" w:rsidRPr="00196392" w:rsidSect="00F9167B">
          <w:type w:val="continuous"/>
          <w:pgSz w:w="11908" w:h="16835"/>
          <w:pgMar w:top="0" w:right="1288" w:bottom="0" w:left="0" w:header="0" w:footer="0" w:gutter="0"/>
          <w:cols w:space="708"/>
        </w:sectPr>
      </w:pPr>
      <w:r w:rsidRPr="00196392">
        <w:rPr>
          <w:rFonts w:ascii="Times New Roman" w:hAnsi="Times New Roman" w:cs="Times New Roman"/>
          <w:sz w:val="32"/>
          <w:szCs w:val="32"/>
        </w:rPr>
        <w:t>МАДОУ «Детский сад №211 общеразвивающего вида»</w:t>
      </w:r>
      <w:r>
        <w:rPr>
          <w:rFonts w:ascii="Times New Roman" w:hAnsi="Times New Roman" w:cs="Times New Roman"/>
          <w:sz w:val="32"/>
          <w:szCs w:val="32"/>
        </w:rPr>
        <w:t xml:space="preserve"> Советского района г.Казани</w:t>
      </w:r>
    </w:p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10" w:line="120" w:lineRule="exact"/>
        <w:rPr>
          <w:sz w:val="12"/>
          <w:szCs w:val="12"/>
        </w:rPr>
      </w:pPr>
    </w:p>
    <w:p w:rsidR="001816BC" w:rsidRDefault="001816BC">
      <w:pPr>
        <w:widowControl w:val="0"/>
        <w:spacing w:line="359" w:lineRule="auto"/>
        <w:ind w:left="120" w:right="33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Перспекти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ное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план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z w:val="36"/>
          <w:szCs w:val="36"/>
        </w:rPr>
        <w:t>ро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pacing w:val="3"/>
          <w:sz w:val="36"/>
          <w:szCs w:val="36"/>
        </w:rPr>
        <w:t>а</w:t>
      </w:r>
      <w:r>
        <w:rPr>
          <w:rFonts w:ascii="Times New Roman" w:hAnsi="Times New Roman" w:cs="Times New Roman"/>
          <w:color w:val="000000"/>
          <w:sz w:val="36"/>
          <w:szCs w:val="36"/>
        </w:rPr>
        <w:t>ние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по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ПДД для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сех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з</w:t>
      </w:r>
      <w:r>
        <w:rPr>
          <w:rFonts w:ascii="Times New Roman" w:hAnsi="Times New Roman" w:cs="Times New Roman"/>
          <w:color w:val="000000"/>
          <w:sz w:val="36"/>
          <w:szCs w:val="36"/>
        </w:rPr>
        <w:t>растн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ы</w:t>
      </w:r>
      <w:r>
        <w:rPr>
          <w:rFonts w:ascii="Times New Roman" w:hAnsi="Times New Roman" w:cs="Times New Roman"/>
          <w:color w:val="000000"/>
          <w:sz w:val="36"/>
          <w:szCs w:val="36"/>
        </w:rPr>
        <w:t>х г</w:t>
      </w:r>
      <w:r>
        <w:rPr>
          <w:rFonts w:ascii="Times New Roman" w:hAnsi="Times New Roman" w:cs="Times New Roman"/>
          <w:color w:val="000000"/>
          <w:spacing w:val="3"/>
          <w:sz w:val="36"/>
          <w:szCs w:val="36"/>
        </w:rPr>
        <w:t>р</w:t>
      </w:r>
      <w:r>
        <w:rPr>
          <w:rFonts w:ascii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z w:val="36"/>
          <w:szCs w:val="36"/>
        </w:rPr>
        <w:t>пп детского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са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по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6"/>
          <w:szCs w:val="36"/>
        </w:rPr>
        <w:t>Ф</w:t>
      </w:r>
      <w:r>
        <w:rPr>
          <w:rFonts w:ascii="Times New Roman" w:hAnsi="Times New Roman" w:cs="Times New Roman"/>
          <w:color w:val="000000"/>
          <w:sz w:val="36"/>
          <w:szCs w:val="36"/>
        </w:rPr>
        <w:t>ГОС</w:t>
      </w:r>
    </w:p>
    <w:p w:rsidR="001816BC" w:rsidRDefault="001816BC">
      <w:pPr>
        <w:widowControl w:val="0"/>
        <w:spacing w:line="359" w:lineRule="auto"/>
        <w:ind w:left="4" w:right="-77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Планиро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ание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работы де</w:t>
      </w:r>
      <w:r>
        <w:rPr>
          <w:rFonts w:ascii="Times New Roman" w:hAnsi="Times New Roman" w:cs="Times New Roman"/>
          <w:color w:val="000000"/>
          <w:spacing w:val="3"/>
          <w:sz w:val="36"/>
          <w:szCs w:val="36"/>
        </w:rPr>
        <w:t>т</w:t>
      </w:r>
      <w:r>
        <w:rPr>
          <w:rFonts w:ascii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к</w:t>
      </w:r>
      <w:r>
        <w:rPr>
          <w:rFonts w:ascii="Times New Roman" w:hAnsi="Times New Roman" w:cs="Times New Roman"/>
          <w:color w:val="000000"/>
          <w:sz w:val="36"/>
          <w:szCs w:val="36"/>
        </w:rPr>
        <w:t>ого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са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 xml:space="preserve">по 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hAnsi="Times New Roman" w:cs="Times New Roman"/>
          <w:color w:val="000000"/>
          <w:sz w:val="36"/>
          <w:szCs w:val="36"/>
        </w:rPr>
        <w:t>знакомле</w:t>
      </w:r>
      <w:r>
        <w:rPr>
          <w:rFonts w:ascii="Times New Roman" w:hAnsi="Times New Roman" w:cs="Times New Roman"/>
          <w:color w:val="000000"/>
          <w:spacing w:val="-3"/>
          <w:sz w:val="36"/>
          <w:szCs w:val="36"/>
        </w:rPr>
        <w:t>н</w:t>
      </w:r>
      <w:r>
        <w:rPr>
          <w:rFonts w:ascii="Times New Roman" w:hAnsi="Times New Roman" w:cs="Times New Roman"/>
          <w:color w:val="000000"/>
          <w:sz w:val="36"/>
          <w:szCs w:val="36"/>
        </w:rPr>
        <w:t>ию детей с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пра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илами дорожного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ж</w:t>
      </w:r>
      <w:r>
        <w:rPr>
          <w:rFonts w:ascii="Times New Roman" w:hAnsi="Times New Roman" w:cs="Times New Roman"/>
          <w:color w:val="000000"/>
          <w:sz w:val="36"/>
          <w:szCs w:val="36"/>
        </w:rPr>
        <w:t>ен</w:t>
      </w:r>
      <w:r>
        <w:rPr>
          <w:rFonts w:ascii="Times New Roman" w:hAnsi="Times New Roman" w:cs="Times New Roman"/>
          <w:color w:val="000000"/>
          <w:spacing w:val="3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z w:val="36"/>
          <w:szCs w:val="36"/>
        </w:rPr>
        <w:t>я</w:t>
      </w:r>
    </w:p>
    <w:p w:rsidR="001816BC" w:rsidRDefault="001816BC">
      <w:pPr>
        <w:widowControl w:val="0"/>
        <w:spacing w:before="15" w:line="358" w:lineRule="auto"/>
        <w:ind w:right="47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лавная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б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ни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восп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pacing w:val="8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каж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ога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ф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т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рч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ип</w:t>
      </w:r>
      <w:r>
        <w:rPr>
          <w:rFonts w:ascii="Times New Roman" w:hAnsi="Times New Roman" w:cs="Times New Roman"/>
          <w:color w:val="000000"/>
          <w:sz w:val="28"/>
          <w:szCs w:val="28"/>
        </w:rPr>
        <w:t>а мыш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z w:val="28"/>
          <w:szCs w:val="28"/>
        </w:rPr>
        <w:t>ива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жн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ю 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ю и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лее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я.</w:t>
      </w:r>
    </w:p>
    <w:p w:rsidR="001816BC" w:rsidRDefault="001816BC">
      <w:pPr>
        <w:widowControl w:val="0"/>
        <w:spacing w:before="7" w:line="240" w:lineRule="auto"/>
        <w:ind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есообра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зн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име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ом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1816BC" w:rsidRDefault="001816BC">
      <w:pPr>
        <w:spacing w:after="14" w:line="140" w:lineRule="exact"/>
        <w:rPr>
          <w:rFonts w:ascii="Times New Roman" w:hAnsi="Times New Roman" w:cs="Times New Roman"/>
          <w:sz w:val="14"/>
          <w:szCs w:val="14"/>
        </w:rPr>
      </w:pPr>
    </w:p>
    <w:p w:rsidR="001816BC" w:rsidRDefault="001816BC">
      <w:pPr>
        <w:widowControl w:val="0"/>
        <w:spacing w:line="353" w:lineRule="auto"/>
        <w:ind w:left="1441" w:right="870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лан 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тс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сада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г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д,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лам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движен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10" w:line="349" w:lineRule="auto"/>
        <w:ind w:left="1081" w:right="46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лан 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лан 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4" w:line="240" w:lineRule="auto"/>
        <w:ind w:left="1081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лан 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ГАИ;</w:t>
      </w:r>
    </w:p>
    <w:p w:rsidR="001816BC" w:rsidRDefault="001816BC">
      <w:pPr>
        <w:spacing w:after="1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352" w:lineRule="auto"/>
        <w:ind w:left="1441" w:right="329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н 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ом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илам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виже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7" w:line="352" w:lineRule="auto"/>
        <w:ind w:left="1441" w:right="526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н ра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п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тей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виже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г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пп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11" w:line="360" w:lineRule="auto"/>
        <w:ind w:right="43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ты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816BC" w:rsidRDefault="001816BC">
      <w:pPr>
        <w:widowControl w:val="0"/>
        <w:spacing w:line="355" w:lineRule="auto"/>
        <w:ind w:left="721" w:right="455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даг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кратить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ля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дая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игры,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ых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3" w:line="350" w:lineRule="auto"/>
        <w:ind w:left="721" w:right="675" w:hanging="360"/>
        <w:rPr>
          <w:rFonts w:ascii="Times New Roman" w:hAnsi="Times New Roman" w:cs="Times New Roman"/>
          <w:color w:val="000000"/>
          <w:sz w:val="28"/>
          <w:szCs w:val="28"/>
        </w:rPr>
        <w:sectPr w:rsidR="001816BC" w:rsidSect="00196392">
          <w:pgSz w:w="11908" w:h="16835"/>
          <w:pgMar w:top="899" w:right="850" w:bottom="1134" w:left="1700" w:header="0" w:footer="0" w:gutter="0"/>
          <w:cols w:space="708"/>
        </w:sectPr>
      </w:pPr>
      <w:r>
        <w:rPr>
          <w:rFonts w:ascii="Symbol" w:hAnsi="Symbol" w:cs="Symbol"/>
          <w:color w:val="000000"/>
          <w:sz w:val="28"/>
          <w:szCs w:val="28"/>
        </w:rPr>
        <w:t></w:t>
      </w:r>
      <w:r>
        <w:rPr>
          <w:rFonts w:ascii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z w:val="28"/>
          <w:szCs w:val="28"/>
        </w:rPr>
        <w:t>повыш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тся кач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>ей,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 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зраст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развития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бъе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</w:p>
    <w:p w:rsidR="001816BC" w:rsidRDefault="001816BC">
      <w:pPr>
        <w:widowControl w:val="0"/>
        <w:spacing w:line="240" w:lineRule="auto"/>
        <w:ind w:left="829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й п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трен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андарта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</w:p>
    <w:p w:rsidR="001816BC" w:rsidRDefault="001816BC">
      <w:pPr>
        <w:spacing w:after="3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829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я.</w:t>
      </w: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after="3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359" w:lineRule="auto"/>
        <w:ind w:left="500" w:right="304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Персп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е</w:t>
      </w:r>
      <w:r>
        <w:rPr>
          <w:rFonts w:ascii="Times New Roman" w:hAnsi="Times New Roman" w:cs="Times New Roman"/>
          <w:color w:val="000000"/>
          <w:sz w:val="36"/>
          <w:szCs w:val="36"/>
        </w:rPr>
        <w:t>кти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ный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план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раб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т</w:t>
      </w:r>
      <w:r>
        <w:rPr>
          <w:rFonts w:ascii="Times New Roman" w:hAnsi="Times New Roman" w:cs="Times New Roman"/>
          <w:color w:val="000000"/>
          <w:sz w:val="36"/>
          <w:szCs w:val="36"/>
        </w:rPr>
        <w:t>ы по о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б</w:t>
      </w:r>
      <w:r>
        <w:rPr>
          <w:rFonts w:ascii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ч</w:t>
      </w:r>
      <w:r>
        <w:rPr>
          <w:rFonts w:ascii="Times New Roman" w:hAnsi="Times New Roman" w:cs="Times New Roman"/>
          <w:color w:val="000000"/>
          <w:sz w:val="36"/>
          <w:szCs w:val="36"/>
        </w:rPr>
        <w:t>ен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z w:val="36"/>
          <w:szCs w:val="36"/>
        </w:rPr>
        <w:t>ю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детей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z w:val="36"/>
          <w:szCs w:val="36"/>
        </w:rPr>
        <w:t>Д в подгото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т</w:t>
      </w:r>
      <w:r>
        <w:rPr>
          <w:rFonts w:ascii="Times New Roman" w:hAnsi="Times New Roman" w:cs="Times New Roman"/>
          <w:color w:val="000000"/>
          <w:sz w:val="36"/>
          <w:szCs w:val="36"/>
        </w:rPr>
        <w:t>ельной г</w:t>
      </w:r>
      <w:r>
        <w:rPr>
          <w:rFonts w:ascii="Times New Roman" w:hAnsi="Times New Roman" w:cs="Times New Roman"/>
          <w:color w:val="000000"/>
          <w:spacing w:val="8"/>
          <w:sz w:val="36"/>
          <w:szCs w:val="36"/>
        </w:rPr>
        <w:t>р</w:t>
      </w:r>
      <w:r>
        <w:rPr>
          <w:rFonts w:ascii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z w:val="36"/>
          <w:szCs w:val="36"/>
        </w:rPr>
        <w:t>е.</w:t>
      </w:r>
    </w:p>
    <w:p w:rsidR="001816BC" w:rsidRDefault="001816BC">
      <w:pPr>
        <w:spacing w:line="1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40"/>
        <w:gridCol w:w="8086"/>
      </w:tblGrid>
      <w:tr w:rsidR="001816BC">
        <w:trPr>
          <w:cantSplit/>
          <w:trHeight w:hRule="exact" w:val="491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52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3392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тьми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9" w:lineRule="auto"/>
              <w:ind w:left="828" w:right="149" w:hanging="360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шо-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ый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ятное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before="2" w:line="360" w:lineRule="auto"/>
              <w:ind w:left="828" w:right="274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</w:t>
            </w: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асн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2908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7" w:lineRule="auto"/>
              <w:ind w:left="468" w:right="7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и пас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.Н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вча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языка,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</w:p>
          <w:p w:rsidR="001816BC" w:rsidRDefault="001816BC">
            <w:pPr>
              <w:widowControl w:val="0"/>
              <w:spacing w:before="4"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872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овк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ся 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йди 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2424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аках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301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 за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щаю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щи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ри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ожн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ющ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ца,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</w:p>
        </w:tc>
      </w:tr>
      <w:tr w:rsidR="001816BC">
        <w:trPr>
          <w:cantSplit/>
          <w:trHeight w:hRule="exact" w:val="2424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76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сыв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наках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1291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 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</w:p>
          <w:p w:rsidR="001816BC" w:rsidRDefault="001816BC">
            <w:pPr>
              <w:widowControl w:val="0"/>
              <w:spacing w:before="1" w:line="360" w:lineRule="auto"/>
              <w:ind w:left="828" w:right="225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 и р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сскаж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йди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22" w:right="850" w:bottom="1134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40"/>
        <w:gridCol w:w="8086"/>
      </w:tblGrid>
      <w:tr w:rsidR="001816BC">
        <w:trPr>
          <w:cantSplit/>
          <w:trHeight w:hRule="exact" w:val="495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/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6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4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аках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Б.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</w:tr>
      <w:tr w:rsidR="001816BC">
        <w:trPr>
          <w:cantSplit/>
          <w:trHeight w:hRule="exact" w:val="491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52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492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4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Зага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ыва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жных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аках</w:t>
            </w:r>
          </w:p>
        </w:tc>
      </w:tr>
      <w:tr w:rsidR="001816BC">
        <w:trPr>
          <w:cantSplit/>
          <w:trHeight w:hRule="exact" w:val="2424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63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7" w:lineRule="auto"/>
              <w:ind w:left="468" w:right="91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рвиса,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наки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И. 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</w:p>
          <w:p w:rsidR="001816BC" w:rsidRDefault="001816BC">
            <w:pPr>
              <w:widowControl w:val="0"/>
              <w:spacing w:before="4" w:line="360" w:lineRule="auto"/>
              <w:ind w:left="828" w:right="858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ием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</w:t>
            </w: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а»</w:t>
            </w:r>
          </w:p>
        </w:tc>
      </w:tr>
      <w:tr w:rsidR="001816BC">
        <w:trPr>
          <w:cantSplit/>
          <w:trHeight w:hRule="exact" w:val="3392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Изг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дств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с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pacing w:val="1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 ша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 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1138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ллю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line="357" w:lineRule="auto"/>
              <w:ind w:left="828" w:right="217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-ра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тс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</w:tr>
      <w:tr w:rsidR="001816BC">
        <w:trPr>
          <w:cantSplit/>
          <w:trHeight w:hRule="exact" w:val="2424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ная 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9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588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ья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line="360" w:lineRule="auto"/>
              <w:ind w:left="468" w:right="160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ый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И.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</w:p>
        </w:tc>
      </w:tr>
      <w:tr w:rsidR="001816BC">
        <w:trPr>
          <w:cantSplit/>
          <w:trHeight w:hRule="exact" w:val="1940"/>
        </w:trPr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0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8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зья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828" w:right="222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наки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лишне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ач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before="4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Н.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ский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7" w:line="240" w:lineRule="exact"/>
        <w:rPr>
          <w:sz w:val="24"/>
          <w:szCs w:val="24"/>
        </w:rPr>
      </w:pPr>
    </w:p>
    <w:p w:rsidR="001816BC" w:rsidRDefault="001816BC">
      <w:pPr>
        <w:widowControl w:val="0"/>
        <w:spacing w:line="240" w:lineRule="auto"/>
        <w:ind w:left="108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еб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ови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гр</w:t>
      </w:r>
      <w:r>
        <w:rPr>
          <w:rFonts w:ascii="Times New Roman" w:hAnsi="Times New Roman" w:cs="Times New Roman"/>
          <w:b/>
          <w:bCs/>
          <w:color w:val="000000"/>
          <w:spacing w:val="4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ы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1816BC" w:rsidRDefault="001816BC">
      <w:pPr>
        <w:spacing w:after="14" w:line="140" w:lineRule="exact"/>
        <w:rPr>
          <w:rFonts w:ascii="Times New Roman" w:hAnsi="Times New Roman" w:cs="Times New Roman"/>
          <w:sz w:val="14"/>
          <w:szCs w:val="14"/>
        </w:rPr>
      </w:pPr>
    </w:p>
    <w:p w:rsidR="001816BC" w:rsidRDefault="001816BC">
      <w:pPr>
        <w:widowControl w:val="0"/>
        <w:spacing w:line="357" w:lineRule="auto"/>
        <w:ind w:left="829" w:right="-60" w:hanging="360"/>
        <w:rPr>
          <w:rFonts w:ascii="Times New Roman" w:hAnsi="Times New Roman" w:cs="Times New Roman"/>
          <w:color w:val="000000"/>
          <w:sz w:val="28"/>
          <w:szCs w:val="28"/>
        </w:rPr>
        <w:sectPr w:rsidR="001816BC">
          <w:pgSz w:w="11908" w:h="16835"/>
          <w:pgMar w:top="1132" w:right="850" w:bottom="1074" w:left="1592" w:header="0" w:footer="0" w:gutter="0"/>
          <w:cols w:space="708"/>
        </w:sect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блемн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ац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й ч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и и во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е;</w:t>
      </w:r>
    </w:p>
    <w:p w:rsidR="001816BC" w:rsidRDefault="001816BC">
      <w:pPr>
        <w:widowControl w:val="0"/>
        <w:spacing w:line="240" w:lineRule="auto"/>
        <w:ind w:left="468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знавать</w:t>
      </w:r>
      <w:r>
        <w:rPr>
          <w:rFonts w:ascii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рансп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рта,</w:t>
      </w:r>
      <w:r>
        <w:rPr>
          <w:rFonts w:ascii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классиф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ь:</w:t>
      </w:r>
    </w:p>
    <w:p w:rsidR="001816BC" w:rsidRDefault="001816BC">
      <w:pPr>
        <w:spacing w:after="3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829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асса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z w:val="28"/>
          <w:szCs w:val="28"/>
        </w:rPr>
        <w:t>ирск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ои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вое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spacing w:after="2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468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z w:val="28"/>
          <w:szCs w:val="28"/>
        </w:rPr>
        <w:t>ика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spacing w:after="2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tabs>
          <w:tab w:val="left" w:pos="1872"/>
          <w:tab w:val="left" w:pos="4443"/>
          <w:tab w:val="left" w:pos="6014"/>
          <w:tab w:val="left" w:pos="7117"/>
        </w:tabs>
        <w:spacing w:line="358" w:lineRule="auto"/>
        <w:ind w:left="829" w:right="-58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>класс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ежда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ю</w:t>
      </w:r>
      <w:r>
        <w:rPr>
          <w:rFonts w:ascii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о-</w:t>
      </w:r>
      <w:r>
        <w:rPr>
          <w:rFonts w:ascii="Times New Roman" w:hAnsi="Times New Roman" w:cs="Times New Roman"/>
          <w:color w:val="000000"/>
          <w:sz w:val="28"/>
          <w:szCs w:val="28"/>
        </w:rPr>
        <w:t>ука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after="15"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widowControl w:val="0"/>
        <w:spacing w:line="240" w:lineRule="auto"/>
        <w:ind w:left="829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або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дит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ля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1816BC" w:rsidRDefault="001816BC">
      <w:pPr>
        <w:spacing w:after="4" w:line="160" w:lineRule="exact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242"/>
      </w:tblGrid>
      <w:tr w:rsidR="001816BC">
        <w:trPr>
          <w:cantSplit/>
          <w:trHeight w:hRule="exact" w:val="49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80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лям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9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пк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движки для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все»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ваши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виже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0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равматизм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ый пра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ния,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глашен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line="120" w:lineRule="exact"/>
        <w:rPr>
          <w:sz w:val="12"/>
          <w:szCs w:val="12"/>
        </w:rPr>
      </w:pPr>
    </w:p>
    <w:p w:rsidR="001816BC" w:rsidRDefault="001816BC">
      <w:pPr>
        <w:widowControl w:val="0"/>
        <w:spacing w:line="359" w:lineRule="auto"/>
        <w:ind w:left="500" w:right="304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Персп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е</w:t>
      </w:r>
      <w:r>
        <w:rPr>
          <w:rFonts w:ascii="Times New Roman" w:hAnsi="Times New Roman" w:cs="Times New Roman"/>
          <w:color w:val="000000"/>
          <w:sz w:val="36"/>
          <w:szCs w:val="36"/>
        </w:rPr>
        <w:t>кти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ный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план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раб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т</w:t>
      </w:r>
      <w:r>
        <w:rPr>
          <w:rFonts w:ascii="Times New Roman" w:hAnsi="Times New Roman" w:cs="Times New Roman"/>
          <w:color w:val="000000"/>
          <w:sz w:val="36"/>
          <w:szCs w:val="36"/>
        </w:rPr>
        <w:t>ы по о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б</w:t>
      </w:r>
      <w:r>
        <w:rPr>
          <w:rFonts w:ascii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ч</w:t>
      </w:r>
      <w:r>
        <w:rPr>
          <w:rFonts w:ascii="Times New Roman" w:hAnsi="Times New Roman" w:cs="Times New Roman"/>
          <w:color w:val="000000"/>
          <w:sz w:val="36"/>
          <w:szCs w:val="36"/>
        </w:rPr>
        <w:t>ен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z w:val="36"/>
          <w:szCs w:val="36"/>
        </w:rPr>
        <w:t>ю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детей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z w:val="36"/>
          <w:szCs w:val="36"/>
        </w:rPr>
        <w:t>Д в старшей г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р</w:t>
      </w:r>
      <w:r>
        <w:rPr>
          <w:rFonts w:ascii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z w:val="36"/>
          <w:szCs w:val="36"/>
        </w:rPr>
        <w:t>е.</w:t>
      </w:r>
    </w:p>
    <w:p w:rsidR="001816BC" w:rsidRDefault="001816BC">
      <w:pPr>
        <w:spacing w:line="13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962"/>
      </w:tblGrid>
      <w:tr w:rsidR="001816BC">
        <w:trPr>
          <w:cantSplit/>
          <w:trHeight w:hRule="exact" w:val="49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456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242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сказки</w:t>
            </w:r>
            <w:r>
              <w:rPr>
                <w:rFonts w:ascii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5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468" w:right="4018" w:firstLine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чили 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 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у» 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жная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before="4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маш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 из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9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tabs>
                <w:tab w:val="left" w:pos="2427"/>
                <w:tab w:val="left" w:pos="3306"/>
                <w:tab w:val="left" w:pos="4365"/>
                <w:tab w:val="left" w:pos="5297"/>
                <w:tab w:val="left" w:pos="6552"/>
              </w:tabs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ает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22" w:right="850" w:bottom="1128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962"/>
      </w:tblGrid>
      <w:tr w:rsidR="001816BC">
        <w:trPr>
          <w:cantSplit/>
          <w:trHeight w:hRule="exact" w:val="1459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/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468" w:right="15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49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456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2920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раже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16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овых</w:t>
            </w:r>
            <w:r>
              <w:rPr>
                <w:rFonts w:ascii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вых 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ей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щаю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tabs>
                <w:tab w:val="left" w:pos="2059"/>
                <w:tab w:val="left" w:pos="2595"/>
                <w:tab w:val="left" w:pos="4485"/>
                <w:tab w:val="left" w:pos="5760"/>
                <w:tab w:val="left" w:pos="6286"/>
              </w:tabs>
              <w:spacing w:line="361" w:lineRule="auto"/>
              <w:ind w:left="828" w:right="38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тга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ыва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ага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ец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ных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ртных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вах</w:t>
            </w:r>
          </w:p>
        </w:tc>
      </w:tr>
      <w:tr w:rsidR="001816BC">
        <w:trPr>
          <w:cantSplit/>
          <w:trHeight w:hRule="exact" w:val="2908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0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</w:t>
            </w:r>
            <w:r>
              <w:rPr>
                <w:rFonts w:ascii="Times New Roman" w:hAnsi="Times New Roman" w:cs="Times New Roman"/>
                <w:color w:val="000000"/>
                <w:spacing w:val="3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ы.</w:t>
            </w:r>
            <w:r>
              <w:rPr>
                <w:rFonts w:ascii="Times New Roman" w:hAnsi="Times New Roman" w:cs="Times New Roman"/>
                <w:color w:val="000000"/>
                <w:spacing w:val="3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ста,</w:t>
            </w:r>
            <w:r>
              <w:rPr>
                <w:rFonts w:ascii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 на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tabs>
                <w:tab w:val="left" w:pos="2515"/>
                <w:tab w:val="left" w:pos="4186"/>
                <w:tab w:val="left" w:pos="5493"/>
              </w:tabs>
              <w:spacing w:line="358" w:lineRule="auto"/>
              <w:ind w:left="828" w:right="44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их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</w:t>
            </w:r>
          </w:p>
          <w:p w:rsidR="001816BC" w:rsidRDefault="001816BC">
            <w:pPr>
              <w:widowControl w:val="0"/>
              <w:spacing w:before="4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ихал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</w:p>
        </w:tc>
      </w:tr>
      <w:tr w:rsidR="001816BC">
        <w:trPr>
          <w:cantSplit/>
          <w:trHeight w:hRule="exact" w:val="1460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най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ый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тра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на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242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жде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Я.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иха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1940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7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казы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ичн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ктив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 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Улица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49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4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халков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32" w:right="850" w:bottom="1134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962"/>
      </w:tblGrid>
      <w:tr w:rsidR="001816BC">
        <w:trPr>
          <w:cantSplit/>
          <w:trHeight w:hRule="exact" w:val="1459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/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 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онно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льны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ец на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</w:p>
        </w:tc>
      </w:tr>
      <w:tr w:rsidR="001816BC">
        <w:trPr>
          <w:cantSplit/>
          <w:trHeight w:hRule="exact" w:val="49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81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49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4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291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2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 малыша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 мак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9" w:lineRule="auto"/>
              <w:ind w:left="828" w:right="550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Над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ый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3" w:line="240" w:lineRule="exact"/>
        <w:rPr>
          <w:sz w:val="24"/>
          <w:szCs w:val="24"/>
        </w:rPr>
      </w:pPr>
    </w:p>
    <w:p w:rsidR="001816BC" w:rsidRDefault="001816BC">
      <w:pPr>
        <w:widowControl w:val="0"/>
        <w:spacing w:line="240" w:lineRule="auto"/>
        <w:ind w:left="108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еб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ар</w:t>
      </w: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ш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ей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гр</w:t>
      </w:r>
      <w:r>
        <w:rPr>
          <w:rFonts w:ascii="Times New Roman" w:hAnsi="Times New Roman" w:cs="Times New Roman"/>
          <w:b/>
          <w:bCs/>
          <w:color w:val="000000"/>
          <w:spacing w:val="4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дол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ы:</w:t>
      </w:r>
    </w:p>
    <w:p w:rsidR="001816BC" w:rsidRDefault="001816BC">
      <w:pPr>
        <w:spacing w:after="14" w:line="140" w:lineRule="exact"/>
        <w:rPr>
          <w:rFonts w:ascii="Times New Roman" w:hAnsi="Times New Roman" w:cs="Times New Roman"/>
          <w:sz w:val="14"/>
          <w:szCs w:val="14"/>
        </w:rPr>
      </w:pPr>
    </w:p>
    <w:p w:rsidR="001816BC" w:rsidRDefault="001816BC">
      <w:pPr>
        <w:widowControl w:val="0"/>
        <w:spacing w:line="359" w:lineRule="auto"/>
        <w:ind w:left="829" w:right="-9" w:hanging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z w:val="28"/>
          <w:szCs w:val="28"/>
        </w:rPr>
        <w:t>знать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вка</w:t>
      </w:r>
      <w:r>
        <w:rPr>
          <w:rFonts w:ascii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дици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Мес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е раб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ъ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апр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2" w:line="360" w:lineRule="auto"/>
        <w:ind w:left="468" w:right="61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сн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лах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дви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ия; </w:t>
      </w: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знавать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их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ие;</w:t>
      </w:r>
    </w:p>
    <w:p w:rsidR="001816BC" w:rsidRDefault="001816BC">
      <w:pPr>
        <w:widowControl w:val="0"/>
        <w:spacing w:line="240" w:lineRule="auto"/>
        <w:ind w:left="468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т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 про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ей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after="10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829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або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дит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ля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1816BC" w:rsidRDefault="001816BC">
      <w:pPr>
        <w:spacing w:after="3" w:line="160" w:lineRule="exact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242"/>
      </w:tblGrid>
      <w:tr w:rsidR="001816BC">
        <w:trPr>
          <w:cantSplit/>
          <w:trHeight w:hRule="exact" w:val="49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80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7" w:lineRule="auto"/>
              <w:ind w:left="108" w:right="4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Изг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еля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</w:t>
            </w:r>
            <w:r>
              <w:rPr>
                <w:rFonts w:ascii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ы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9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tabs>
                <w:tab w:val="left" w:pos="1967"/>
                <w:tab w:val="left" w:pos="4045"/>
                <w:tab w:val="left" w:pos="5169"/>
                <w:tab w:val="left" w:pos="5637"/>
                <w:tab w:val="left" w:pos="6788"/>
              </w:tabs>
              <w:spacing w:before="2" w:line="357" w:lineRule="auto"/>
              <w:ind w:left="108" w:right="4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гр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ьк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8" w:lineRule="auto"/>
              <w:ind w:left="108" w:right="3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пки</w:t>
            </w:r>
            <w:r>
              <w:rPr>
                <w:rFonts w:ascii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иж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Внима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:rsidR="001816BC" w:rsidRDefault="001816BC">
      <w:pPr>
        <w:sectPr w:rsidR="001816BC">
          <w:pgSz w:w="11908" w:h="16835"/>
          <w:pgMar w:top="1132" w:right="850" w:bottom="1134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242"/>
      </w:tblGrid>
      <w:tr w:rsidR="001816BC">
        <w:trPr>
          <w:cantSplit/>
          <w:trHeight w:hRule="exact" w:val="97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0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tabs>
                <w:tab w:val="left" w:pos="2103"/>
                <w:tab w:val="left" w:pos="2830"/>
                <w:tab w:val="left" w:pos="4381"/>
                <w:tab w:val="left" w:pos="6021"/>
                <w:tab w:val="left" w:pos="7001"/>
              </w:tabs>
              <w:spacing w:before="2"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омим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1816BC">
        <w:trPr>
          <w:cantSplit/>
          <w:trHeight w:hRule="exact" w:val="49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ние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</w:p>
        </w:tc>
      </w:tr>
      <w:tr w:rsidR="001816BC">
        <w:trPr>
          <w:cantSplit/>
          <w:trHeight w:hRule="exact" w:val="49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80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49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1460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tabs>
                <w:tab w:val="left" w:pos="1727"/>
                <w:tab w:val="left" w:pos="3686"/>
                <w:tab w:val="left" w:pos="5137"/>
                <w:tab w:val="left" w:pos="6979"/>
              </w:tabs>
              <w:spacing w:before="2" w:line="359" w:lineRule="auto"/>
              <w:ind w:left="108" w:right="8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5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вма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зма</w:t>
            </w:r>
            <w:r>
              <w:rPr>
                <w:rFonts w:ascii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5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</w:t>
            </w:r>
            <w:r>
              <w:rPr>
                <w:rFonts w:ascii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1816BC">
        <w:trPr>
          <w:cantSplit/>
          <w:trHeight w:hRule="exact" w:val="97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7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6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6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</w:t>
            </w:r>
            <w:r>
              <w:rPr>
                <w:rFonts w:ascii="Times New Roman" w:hAnsi="Times New Roman" w:cs="Times New Roman"/>
                <w:color w:val="000000"/>
                <w:spacing w:val="6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</w:t>
            </w:r>
            <w:r>
              <w:rPr>
                <w:rFonts w:ascii="Times New Roman" w:hAnsi="Times New Roman" w:cs="Times New Roman"/>
                <w:color w:val="000000"/>
                <w:spacing w:val="6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ались</w:t>
            </w:r>
            <w:r>
              <w:rPr>
                <w:rFonts w:ascii="Times New Roman" w:hAnsi="Times New Roman" w:cs="Times New Roman"/>
                <w:color w:val="000000"/>
                <w:spacing w:val="6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виже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у»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16" w:line="120" w:lineRule="exact"/>
        <w:rPr>
          <w:sz w:val="12"/>
          <w:szCs w:val="12"/>
        </w:rPr>
      </w:pPr>
    </w:p>
    <w:p w:rsidR="001816BC" w:rsidRDefault="001816BC">
      <w:pPr>
        <w:widowControl w:val="0"/>
        <w:spacing w:line="359" w:lineRule="auto"/>
        <w:ind w:left="500" w:right="304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Персп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е</w:t>
      </w:r>
      <w:r>
        <w:rPr>
          <w:rFonts w:ascii="Times New Roman" w:hAnsi="Times New Roman" w:cs="Times New Roman"/>
          <w:color w:val="000000"/>
          <w:sz w:val="36"/>
          <w:szCs w:val="36"/>
        </w:rPr>
        <w:t>кти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ный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план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раб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т</w:t>
      </w:r>
      <w:r>
        <w:rPr>
          <w:rFonts w:ascii="Times New Roman" w:hAnsi="Times New Roman" w:cs="Times New Roman"/>
          <w:color w:val="000000"/>
          <w:sz w:val="36"/>
          <w:szCs w:val="36"/>
        </w:rPr>
        <w:t>ы по о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б</w:t>
      </w:r>
      <w:r>
        <w:rPr>
          <w:rFonts w:ascii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ч</w:t>
      </w:r>
      <w:r>
        <w:rPr>
          <w:rFonts w:ascii="Times New Roman" w:hAnsi="Times New Roman" w:cs="Times New Roman"/>
          <w:color w:val="000000"/>
          <w:sz w:val="36"/>
          <w:szCs w:val="36"/>
        </w:rPr>
        <w:t>ен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z w:val="36"/>
          <w:szCs w:val="36"/>
        </w:rPr>
        <w:t>ю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детей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z w:val="36"/>
          <w:szCs w:val="36"/>
        </w:rPr>
        <w:t>Д в средней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г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р</w:t>
      </w:r>
      <w:r>
        <w:rPr>
          <w:rFonts w:ascii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z w:val="36"/>
          <w:szCs w:val="36"/>
        </w:rPr>
        <w:t>е.</w:t>
      </w:r>
    </w:p>
    <w:p w:rsidR="001816BC" w:rsidRDefault="001816BC">
      <w:pPr>
        <w:spacing w:line="12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962"/>
      </w:tblGrid>
      <w:tr w:rsidR="001816BC">
        <w:trPr>
          <w:cantSplit/>
          <w:trHeight w:hRule="exact" w:val="49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456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2908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жная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и 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бил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Автопар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101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ии крас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ля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</w:p>
          <w:p w:rsidR="001816BC" w:rsidRDefault="001816BC">
            <w:pPr>
              <w:widowControl w:val="0"/>
              <w:spacing w:line="360" w:lineRule="auto"/>
              <w:ind w:left="828" w:right="212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трывк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</w:tr>
      <w:tr w:rsidR="001816BC">
        <w:trPr>
          <w:cantSplit/>
          <w:trHeight w:hRule="exact" w:val="3877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9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ем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нить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8" w:lineRule="auto"/>
              <w:ind w:left="828" w:right="44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йди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стаю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щи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тал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before="4" w:line="360" w:lineRule="auto"/>
              <w:ind w:left="828" w:right="123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крас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line="360" w:lineRule="auto"/>
              <w:ind w:left="828" w:right="455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шки 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ый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488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лишнее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32" w:right="850" w:bottom="1104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962"/>
      </w:tblGrid>
      <w:tr w:rsidR="001816BC">
        <w:trPr>
          <w:cantSplit/>
          <w:trHeight w:hRule="exact" w:val="194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spacing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spacing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spacing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spacing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spacing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spacing w:after="10"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widowControl w:val="0"/>
              <w:spacing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ыван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828" w:right="84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ллю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да.</w:t>
            </w:r>
          </w:p>
          <w:p w:rsidR="001816BC" w:rsidRDefault="001816BC">
            <w:pPr>
              <w:widowControl w:val="0"/>
              <w:spacing w:before="4" w:line="240" w:lineRule="auto"/>
              <w:ind w:left="263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бществен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2908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0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ия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Шлагб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406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ллю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</w:t>
            </w:r>
          </w:p>
        </w:tc>
      </w:tr>
      <w:tr w:rsidR="001816BC">
        <w:trPr>
          <w:cantSplit/>
          <w:trHeight w:hRule="exact" w:val="1940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ой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е: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кса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Автопар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2428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разли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дах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ч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8" w:lineRule="auto"/>
              <w:ind w:left="468" w:right="2090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Закре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дах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</w:t>
            </w:r>
            <w:r>
              <w:rPr>
                <w:rFonts w:ascii="Times New Roman" w:hAnsi="Times New Roman" w:cs="Times New Roman"/>
                <w:color w:val="000000"/>
                <w:spacing w:val="4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»</w:t>
            </w:r>
          </w:p>
          <w:p w:rsidR="001816BC" w:rsidRDefault="001816BC">
            <w:pPr>
              <w:widowControl w:val="0"/>
              <w:spacing w:before="3" w:line="360" w:lineRule="auto"/>
              <w:ind w:left="828" w:right="1036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гах.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 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1940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7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Сравне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са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pacing w:val="1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игра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алыша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рка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242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4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Забыли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ват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Зага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ыва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игра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32" w:right="850" w:bottom="1072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962"/>
      </w:tblGrid>
      <w:tr w:rsidR="001816BC">
        <w:trPr>
          <w:cantSplit/>
          <w:trHeight w:hRule="exact" w:val="97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2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ыван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</w:tc>
      </w:tr>
      <w:tr w:rsidR="001816BC">
        <w:trPr>
          <w:cantSplit/>
          <w:trHeight w:hRule="exact" w:val="49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81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145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/>
        </w:tc>
        <w:tc>
          <w:tcPr>
            <w:tcW w:w="7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лишнее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ем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7" w:line="240" w:lineRule="exact"/>
        <w:rPr>
          <w:sz w:val="24"/>
          <w:szCs w:val="24"/>
        </w:rPr>
      </w:pPr>
    </w:p>
    <w:p w:rsidR="001816BC" w:rsidRDefault="001816BC">
      <w:pPr>
        <w:widowControl w:val="0"/>
        <w:spacing w:line="240" w:lineRule="auto"/>
        <w:ind w:left="108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еб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ей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гр</w:t>
      </w:r>
      <w:r>
        <w:rPr>
          <w:rFonts w:ascii="Times New Roman" w:hAnsi="Times New Roman" w:cs="Times New Roman"/>
          <w:b/>
          <w:bCs/>
          <w:color w:val="000000"/>
          <w:spacing w:val="4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дол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ы:</w:t>
      </w:r>
    </w:p>
    <w:p w:rsidR="001816BC" w:rsidRDefault="001816BC">
      <w:pPr>
        <w:spacing w:after="10" w:line="140" w:lineRule="exact"/>
        <w:rPr>
          <w:rFonts w:ascii="Times New Roman" w:hAnsi="Times New Roman" w:cs="Times New Roman"/>
          <w:sz w:val="14"/>
          <w:szCs w:val="14"/>
        </w:rPr>
      </w:pPr>
    </w:p>
    <w:p w:rsidR="001816BC" w:rsidRDefault="001816BC">
      <w:pPr>
        <w:widowControl w:val="0"/>
        <w:spacing w:line="360" w:lineRule="auto"/>
        <w:ind w:left="829" w:right="-69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азывать</w:t>
      </w:r>
      <w:r>
        <w:rPr>
          <w:rFonts w:ascii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гналы</w:t>
      </w:r>
      <w:r>
        <w:rPr>
          <w:rFonts w:ascii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фора</w:t>
      </w:r>
      <w:r>
        <w:rPr>
          <w:rFonts w:ascii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расска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: крас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ен</w:t>
      </w:r>
      <w:r>
        <w:rPr>
          <w:rFonts w:ascii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дись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сти и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иди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line="360" w:lineRule="auto"/>
        <w:ind w:left="829" w:right="-64" w:hanging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знавать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класси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hAnsi="Times New Roman" w:cs="Times New Roman"/>
          <w:color w:val="000000"/>
          <w:sz w:val="28"/>
          <w:szCs w:val="28"/>
        </w:rPr>
        <w:t>иц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дны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 в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наземн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й;</w:t>
      </w:r>
    </w:p>
    <w:p w:rsidR="001816BC" w:rsidRDefault="001816BC">
      <w:pPr>
        <w:widowControl w:val="0"/>
        <w:spacing w:line="360" w:lineRule="auto"/>
        <w:ind w:left="468" w:right="191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т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hAnsi="Times New Roman" w:cs="Times New Roman"/>
          <w:color w:val="000000"/>
          <w:sz w:val="28"/>
          <w:szCs w:val="28"/>
        </w:rPr>
        <w:t>е;</w:t>
      </w:r>
      <w:r>
        <w:rPr>
          <w:rFonts w:ascii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z w:val="28"/>
          <w:szCs w:val="28"/>
        </w:rPr>
        <w:t>знать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гд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м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>оез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ю часть.</w:t>
      </w:r>
    </w:p>
    <w:p w:rsidR="001816BC" w:rsidRDefault="001816BC">
      <w:pPr>
        <w:widowControl w:val="0"/>
        <w:spacing w:before="15" w:line="240" w:lineRule="auto"/>
        <w:ind w:left="468" w:right="-20"/>
        <w:rPr>
          <w:rFonts w:ascii="Wingdings" w:hAnsi="Wingdings" w:cs="Wingdings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</w:p>
    <w:p w:rsidR="001816BC" w:rsidRDefault="001816BC">
      <w:pPr>
        <w:spacing w:after="3" w:line="160" w:lineRule="exact"/>
        <w:rPr>
          <w:rFonts w:ascii="Wingdings" w:hAnsi="Wingdings" w:cs="Wingdings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829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або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дит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ля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1816BC" w:rsidRDefault="001816BC">
      <w:pPr>
        <w:spacing w:line="160" w:lineRule="exact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242"/>
      </w:tblGrid>
      <w:tr w:rsidR="001816BC">
        <w:trPr>
          <w:cantSplit/>
          <w:trHeight w:hRule="exact" w:val="49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80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145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жны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ия и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бой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авляю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1816BC">
        <w:trPr>
          <w:cantSplit/>
          <w:trHeight w:hRule="exact" w:val="97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9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-п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ей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лям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тском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равматизм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5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лями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хах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тей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виже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я.</w:t>
            </w:r>
          </w:p>
        </w:tc>
      </w:tr>
      <w:tr w:rsidR="001816BC">
        <w:trPr>
          <w:cantSplit/>
          <w:trHeight w:hRule="exact" w:val="9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0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7" w:lineRule="auto"/>
              <w:ind w:left="108" w:right="43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е!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1816BC">
        <w:trPr>
          <w:cantSplit/>
          <w:trHeight w:hRule="exact" w:val="1468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8" w:lineRule="auto"/>
              <w:ind w:left="108" w:right="89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 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лями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у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ое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 –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асн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ия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32" w:right="850" w:bottom="1134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4"/>
        <w:gridCol w:w="7242"/>
      </w:tblGrid>
      <w:tr w:rsidR="001816BC">
        <w:trPr>
          <w:cantSplit/>
          <w:trHeight w:hRule="exact" w:val="97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телями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важн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слы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блюде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49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80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972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7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7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Изг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0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16" w:line="220" w:lineRule="exact"/>
      </w:pPr>
    </w:p>
    <w:p w:rsidR="001816BC" w:rsidRDefault="001816BC">
      <w:pPr>
        <w:widowControl w:val="0"/>
        <w:spacing w:line="359" w:lineRule="auto"/>
        <w:ind w:left="272" w:right="77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Персп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е</w:t>
      </w:r>
      <w:r>
        <w:rPr>
          <w:rFonts w:ascii="Times New Roman" w:hAnsi="Times New Roman" w:cs="Times New Roman"/>
          <w:color w:val="000000"/>
          <w:sz w:val="36"/>
          <w:szCs w:val="36"/>
        </w:rPr>
        <w:t>кти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ный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план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раб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от</w:t>
      </w:r>
      <w:r>
        <w:rPr>
          <w:rFonts w:ascii="Times New Roman" w:hAnsi="Times New Roman" w:cs="Times New Roman"/>
          <w:color w:val="000000"/>
          <w:sz w:val="36"/>
          <w:szCs w:val="36"/>
        </w:rPr>
        <w:t>ы по о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б</w:t>
      </w:r>
      <w:r>
        <w:rPr>
          <w:rFonts w:ascii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ч</w:t>
      </w:r>
      <w:r>
        <w:rPr>
          <w:rFonts w:ascii="Times New Roman" w:hAnsi="Times New Roman" w:cs="Times New Roman"/>
          <w:color w:val="000000"/>
          <w:sz w:val="36"/>
          <w:szCs w:val="36"/>
        </w:rPr>
        <w:t>ен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и</w:t>
      </w:r>
      <w:r>
        <w:rPr>
          <w:rFonts w:ascii="Times New Roman" w:hAnsi="Times New Roman" w:cs="Times New Roman"/>
          <w:color w:val="000000"/>
          <w:sz w:val="36"/>
          <w:szCs w:val="36"/>
        </w:rPr>
        <w:t>ю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детей</w:t>
      </w:r>
      <w:r>
        <w:rPr>
          <w:rFonts w:ascii="Times New Roman" w:hAnsi="Times New Roman" w:cs="Times New Roman"/>
          <w:color w:val="000000"/>
          <w:spacing w:val="6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пра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илам дорожного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дви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ж</w:t>
      </w:r>
      <w:r>
        <w:rPr>
          <w:rFonts w:ascii="Times New Roman" w:hAnsi="Times New Roman" w:cs="Times New Roman"/>
          <w:color w:val="000000"/>
          <w:sz w:val="36"/>
          <w:szCs w:val="36"/>
        </w:rPr>
        <w:t xml:space="preserve">ения </w:t>
      </w:r>
      <w:r>
        <w:rPr>
          <w:rFonts w:ascii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36"/>
          <w:szCs w:val="36"/>
        </w:rPr>
        <w:t>в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т</w:t>
      </w:r>
      <w:r>
        <w:rPr>
          <w:rFonts w:ascii="Times New Roman" w:hAnsi="Times New Roman" w:cs="Times New Roman"/>
          <w:color w:val="000000"/>
          <w:sz w:val="36"/>
          <w:szCs w:val="36"/>
        </w:rPr>
        <w:t>орой мла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>д</w:t>
      </w:r>
      <w:r>
        <w:rPr>
          <w:rFonts w:ascii="Times New Roman" w:hAnsi="Times New Roman" w:cs="Times New Roman"/>
          <w:color w:val="000000"/>
          <w:sz w:val="36"/>
          <w:szCs w:val="36"/>
        </w:rPr>
        <w:t>шей</w:t>
      </w:r>
      <w:r>
        <w:rPr>
          <w:rFonts w:ascii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  <w:szCs w:val="36"/>
        </w:rPr>
        <w:t>г</w:t>
      </w:r>
      <w:r>
        <w:rPr>
          <w:rFonts w:ascii="Times New Roman" w:hAnsi="Times New Roman" w:cs="Times New Roman"/>
          <w:color w:val="000000"/>
          <w:spacing w:val="4"/>
          <w:sz w:val="36"/>
          <w:szCs w:val="36"/>
        </w:rPr>
        <w:t>р</w:t>
      </w:r>
      <w:r>
        <w:rPr>
          <w:rFonts w:ascii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pacing w:val="-1"/>
          <w:sz w:val="36"/>
          <w:szCs w:val="36"/>
        </w:rPr>
        <w:t>п</w:t>
      </w:r>
      <w:r>
        <w:rPr>
          <w:rFonts w:ascii="Times New Roman" w:hAnsi="Times New Roman" w:cs="Times New Roman"/>
          <w:color w:val="000000"/>
          <w:sz w:val="36"/>
          <w:szCs w:val="36"/>
        </w:rPr>
        <w:t>е.</w:t>
      </w:r>
    </w:p>
    <w:p w:rsidR="001816BC" w:rsidRDefault="001816BC">
      <w:pPr>
        <w:spacing w:line="17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8"/>
        <w:gridCol w:w="7818"/>
      </w:tblGrid>
      <w:tr w:rsidR="001816BC">
        <w:trPr>
          <w:cantSplit/>
          <w:trHeight w:hRule="exact" w:val="491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5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38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1940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20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 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2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ковск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</w:tr>
      <w:tr w:rsidR="001816BC">
        <w:trPr>
          <w:cantSplit/>
          <w:trHeight w:hRule="exact" w:val="2428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63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шки и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467" w:right="2435" w:firstLine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</w:p>
          <w:p w:rsidR="001816BC" w:rsidRDefault="001816BC">
            <w:pPr>
              <w:widowControl w:val="0"/>
              <w:spacing w:before="4" w:line="240" w:lineRule="auto"/>
              <w:ind w:left="467" w:right="-20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»</w:t>
            </w:r>
          </w:p>
          <w:p w:rsidR="001816BC" w:rsidRDefault="001816BC">
            <w:pPr>
              <w:spacing w:after="3" w:line="160" w:lineRule="exact"/>
              <w:rPr>
                <w:rFonts w:ascii="Times New Roman" w:hAnsi="Times New Roman" w:cs="Times New Roman"/>
                <w:spacing w:val="1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чи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3388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23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оим фла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яч 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й-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шки и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9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828" w:right="1345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ллю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</w:t>
            </w: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Б.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Маш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д»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ой и 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</w:tr>
      <w:tr w:rsidR="001816BC">
        <w:trPr>
          <w:cantSplit/>
          <w:trHeight w:hRule="exact" w:val="1456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spacing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spacing w:after="3" w:line="240" w:lineRule="exact"/>
              <w:rPr>
                <w:sz w:val="24"/>
                <w:szCs w:val="24"/>
              </w:rPr>
            </w:pPr>
          </w:p>
          <w:p w:rsidR="001816BC" w:rsidRDefault="001816BC">
            <w:pPr>
              <w:widowControl w:val="0"/>
              <w:spacing w:line="240" w:lineRule="auto"/>
              <w:ind w:left="27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8" w:lineRule="auto"/>
              <w:ind w:left="467" w:right="141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час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биля 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Раскрашиван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авто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</w:t>
            </w:r>
          </w:p>
          <w:p w:rsidR="001816BC" w:rsidRDefault="001816BC">
            <w:pPr>
              <w:widowControl w:val="0"/>
              <w:spacing w:before="3"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ние: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816BC" w:rsidRDefault="001816BC">
      <w:pPr>
        <w:sectPr w:rsidR="001816BC">
          <w:pgSz w:w="11908" w:h="16835"/>
          <w:pgMar w:top="1132" w:right="850" w:bottom="1134" w:left="1592" w:header="0" w:footer="0" w:gutter="0"/>
          <w:cols w:space="708"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8"/>
        <w:gridCol w:w="7818"/>
      </w:tblGrid>
      <w:tr w:rsidR="001816BC">
        <w:trPr>
          <w:cantSplit/>
          <w:trHeight w:hRule="exact" w:val="975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/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 ма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ом.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82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</w:t>
            </w:r>
          </w:p>
        </w:tc>
      </w:tr>
      <w:tr w:rsidR="001816BC">
        <w:trPr>
          <w:cantSplit/>
          <w:trHeight w:hRule="exact" w:val="496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5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748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</w:tr>
      <w:tr w:rsidR="001816BC">
        <w:trPr>
          <w:cantSplit/>
          <w:trHeight w:hRule="exact" w:val="1940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3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рамва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828" w:right="779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161.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оматия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зрас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а)</w:t>
            </w:r>
          </w:p>
        </w:tc>
      </w:tr>
      <w:tr w:rsidR="001816BC">
        <w:trPr>
          <w:cantSplit/>
          <w:trHeight w:hRule="exact" w:val="2908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6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7" w:lineRule="auto"/>
              <w:ind w:left="828" w:right="1348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ллю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ассаж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рте</w:t>
            </w:r>
          </w:p>
          <w:p w:rsidR="001816BC" w:rsidRDefault="001816BC">
            <w:pPr>
              <w:widowControl w:val="0"/>
              <w:spacing w:before="4" w:line="360" w:lineRule="auto"/>
              <w:ind w:left="467" w:right="315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е: маш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</w:p>
          <w:p w:rsidR="001816BC" w:rsidRDefault="001816BC">
            <w:pPr>
              <w:widowControl w:val="0"/>
              <w:spacing w:line="357" w:lineRule="auto"/>
              <w:ind w:left="828" w:right="843" w:hanging="3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 различной 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 раскраш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крас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ый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</w:p>
        </w:tc>
      </w:tr>
      <w:tr w:rsidR="001816BC">
        <w:trPr>
          <w:cantSplit/>
          <w:trHeight w:hRule="exact" w:val="1944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43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8" w:lineRule="auto"/>
              <w:ind w:left="467" w:right="102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идактич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йди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у»</w:t>
            </w:r>
          </w:p>
          <w:p w:rsidR="001816BC" w:rsidRDefault="001816BC">
            <w:pPr>
              <w:widowControl w:val="0"/>
              <w:spacing w:before="4" w:line="360" w:lineRule="auto"/>
              <w:ind w:left="467" w:right="282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1940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32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Зага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ывани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агад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467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357" w:lineRule="auto"/>
              <w:ind w:left="467" w:right="1644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Закре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ть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 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1940"/>
        </w:trPr>
        <w:tc>
          <w:tcPr>
            <w:tcW w:w="1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499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7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359" w:lineRule="auto"/>
              <w:ind w:left="467" w:right="40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вижен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ллю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 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7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Раскрашиван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разли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чн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рта 4.</w:t>
            </w:r>
            <w:r>
              <w:rPr>
                <w:rFonts w:ascii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 ма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</w:tr>
    </w:tbl>
    <w:p w:rsidR="001816BC" w:rsidRDefault="001816BC">
      <w:pPr>
        <w:spacing w:line="240" w:lineRule="exact"/>
        <w:rPr>
          <w:sz w:val="24"/>
          <w:szCs w:val="24"/>
        </w:rPr>
      </w:pPr>
    </w:p>
    <w:p w:rsidR="001816BC" w:rsidRDefault="001816BC">
      <w:pPr>
        <w:spacing w:after="7" w:line="240" w:lineRule="exact"/>
        <w:rPr>
          <w:sz w:val="24"/>
          <w:szCs w:val="24"/>
        </w:rPr>
      </w:pPr>
    </w:p>
    <w:p w:rsidR="001816BC" w:rsidRDefault="001816BC">
      <w:pPr>
        <w:widowControl w:val="0"/>
        <w:spacing w:line="240" w:lineRule="auto"/>
        <w:ind w:left="108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бного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второй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ла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ш</w:t>
      </w:r>
      <w:r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гр</w:t>
      </w:r>
      <w:r>
        <w:rPr>
          <w:rFonts w:ascii="Times New Roman" w:hAnsi="Times New Roman" w:cs="Times New Roman"/>
          <w:b/>
          <w:bCs/>
          <w:color w:val="000000"/>
          <w:spacing w:val="4"/>
          <w:sz w:val="28"/>
          <w:szCs w:val="28"/>
        </w:rPr>
        <w:t>у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дол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ы:</w:t>
      </w:r>
    </w:p>
    <w:p w:rsidR="001816BC" w:rsidRDefault="001816BC">
      <w:pPr>
        <w:spacing w:after="10" w:line="140" w:lineRule="exact"/>
        <w:rPr>
          <w:rFonts w:ascii="Times New Roman" w:hAnsi="Times New Roman" w:cs="Times New Roman"/>
          <w:sz w:val="14"/>
          <w:szCs w:val="14"/>
        </w:rPr>
      </w:pPr>
    </w:p>
    <w:p w:rsidR="001816BC" w:rsidRDefault="001816BC">
      <w:pPr>
        <w:widowControl w:val="0"/>
        <w:spacing w:line="359" w:lineRule="auto"/>
        <w:ind w:left="1549" w:right="-59" w:hanging="360"/>
        <w:rPr>
          <w:rFonts w:ascii="Times New Roman" w:hAnsi="Times New Roman" w:cs="Times New Roman"/>
          <w:color w:val="000000"/>
          <w:sz w:val="28"/>
          <w:szCs w:val="28"/>
        </w:rPr>
        <w:sectPr w:rsidR="001816BC">
          <w:pgSz w:w="11908" w:h="16835"/>
          <w:pgMar w:top="1132" w:right="850" w:bottom="1134" w:left="1592" w:header="0" w:footer="0" w:gutter="0"/>
          <w:cols w:space="708"/>
        </w:sect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ать,</w:t>
      </w:r>
      <w:r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алы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м 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ь;</w:t>
      </w:r>
    </w:p>
    <w:p w:rsidR="001816BC" w:rsidRDefault="001816BC">
      <w:pPr>
        <w:widowControl w:val="0"/>
        <w:spacing w:line="240" w:lineRule="auto"/>
        <w:ind w:left="1080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z w:val="28"/>
          <w:szCs w:val="28"/>
        </w:rPr>
        <w:t>влад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он</w:t>
      </w:r>
      <w:r>
        <w:rPr>
          <w:rFonts w:ascii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ль,</w:t>
      </w:r>
      <w:r>
        <w:rPr>
          <w:rFonts w:ascii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ссажир,</w:t>
      </w:r>
      <w:r>
        <w:rPr>
          <w:rFonts w:ascii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ш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д;</w:t>
      </w:r>
      <w:r>
        <w:rPr>
          <w:rFonts w:ascii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сп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вать</w:t>
      </w:r>
    </w:p>
    <w:p w:rsidR="001816BC" w:rsidRDefault="001816BC">
      <w:pPr>
        <w:spacing w:after="3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1440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spacing w:after="2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1080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назва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бил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spacing w:after="2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tabs>
          <w:tab w:val="left" w:pos="4174"/>
        </w:tabs>
        <w:spacing w:line="358" w:lineRule="auto"/>
        <w:ind w:left="1440" w:right="-5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маш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рая</w:t>
      </w:r>
      <w:r>
        <w:rPr>
          <w:rFonts w:ascii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ая;</w:t>
      </w:r>
      <w:r>
        <w:rPr>
          <w:rFonts w:ascii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рамва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>, ав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с,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зд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16BC" w:rsidRDefault="001816BC">
      <w:pPr>
        <w:widowControl w:val="0"/>
        <w:spacing w:before="3" w:line="240" w:lineRule="auto"/>
        <w:ind w:left="1080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</w:t>
      </w:r>
      <w:r>
        <w:rPr>
          <w:rFonts w:ascii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акое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часть,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ар.</w:t>
      </w: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816BC" w:rsidRDefault="001816BC">
      <w:pPr>
        <w:spacing w:after="14" w:line="160" w:lineRule="exact"/>
        <w:rPr>
          <w:rFonts w:ascii="Times New Roman" w:hAnsi="Times New Roman" w:cs="Times New Roman"/>
          <w:sz w:val="16"/>
          <w:szCs w:val="16"/>
        </w:rPr>
      </w:pPr>
    </w:p>
    <w:p w:rsidR="001816BC" w:rsidRDefault="001816BC">
      <w:pPr>
        <w:widowControl w:val="0"/>
        <w:spacing w:line="240" w:lineRule="auto"/>
        <w:ind w:left="720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або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дит</w:t>
      </w:r>
      <w:r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ля</w:t>
      </w: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1816BC" w:rsidRDefault="001816BC">
      <w:pPr>
        <w:spacing w:line="160" w:lineRule="exact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68"/>
        <w:gridCol w:w="6657"/>
      </w:tblGrid>
      <w:tr w:rsidR="001816BC">
        <w:trPr>
          <w:cantSplit/>
          <w:trHeight w:hRule="exact" w:val="495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68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252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</w:tc>
      </w:tr>
      <w:tr w:rsidR="001816BC">
        <w:trPr>
          <w:cantSplit/>
          <w:trHeight w:hRule="exact" w:val="976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2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тябрь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ие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 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1456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84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том,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 м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жн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аблю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вать, 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аблю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али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</w:t>
            </w:r>
          </w:p>
        </w:tc>
      </w:tr>
      <w:tr w:rsidR="001816BC">
        <w:trPr>
          <w:cantSplit/>
          <w:trHeight w:hRule="exact" w:val="1944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544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ябрь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before="2"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 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</w:p>
          <w:p w:rsidR="001816BC" w:rsidRDefault="001816BC">
            <w:pPr>
              <w:spacing w:after="2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ице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имн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1816BC" w:rsidRDefault="001816BC">
            <w:pPr>
              <w:spacing w:after="18" w:line="140" w:lineRule="exac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816BC" w:rsidRDefault="001816BC">
            <w:pPr>
              <w:widowControl w:val="0"/>
              <w:spacing w:line="360" w:lineRule="auto"/>
              <w:ind w:left="111" w:right="7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 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о-тра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исшес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вия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6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92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ий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6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552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ей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</w:t>
            </w:r>
          </w:p>
          <w:p w:rsidR="001816BC" w:rsidRDefault="001816BC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движен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1816BC">
        <w:trPr>
          <w:cantSplit/>
          <w:trHeight w:hRule="exact" w:val="972"/>
        </w:trPr>
        <w:tc>
          <w:tcPr>
            <w:tcW w:w="1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480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враль</w:t>
            </w:r>
          </w:p>
        </w:tc>
        <w:tc>
          <w:tcPr>
            <w:tcW w:w="6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ей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1816BC" w:rsidRDefault="001816BC">
            <w:pPr>
              <w:spacing w:after="1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816BC" w:rsidRDefault="001816BC">
            <w:pPr>
              <w:widowControl w:val="0"/>
              <w:spacing w:line="240" w:lineRule="auto"/>
              <w:ind w:left="111" w:right="-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вилам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:rsidR="001816BC" w:rsidRDefault="001816BC"/>
    <w:sectPr w:rsidR="001816BC" w:rsidSect="00101745">
      <w:pgSz w:w="11908" w:h="16835"/>
      <w:pgMar w:top="1122" w:right="850" w:bottom="1134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1745"/>
    <w:rsid w:val="0000525C"/>
    <w:rsid w:val="00101745"/>
    <w:rsid w:val="001816BC"/>
    <w:rsid w:val="00196392"/>
    <w:rsid w:val="00E37EAE"/>
    <w:rsid w:val="00F91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13</Pages>
  <Words>2096</Words>
  <Characters>11949</Characters>
  <Application>Microsoft Office Outlook</Application>
  <DocSecurity>0</DocSecurity>
  <Lines>0</Lines>
  <Paragraphs>0</Paragraphs>
  <ScaleCrop>false</ScaleCrop>
  <Company>дс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</dc:creator>
  <cp:keywords/>
  <dc:description/>
  <cp:lastModifiedBy>211</cp:lastModifiedBy>
  <cp:revision>3</cp:revision>
  <dcterms:created xsi:type="dcterms:W3CDTF">2019-10-28T06:35:00Z</dcterms:created>
  <dcterms:modified xsi:type="dcterms:W3CDTF">2019-10-28T06:49:00Z</dcterms:modified>
</cp:coreProperties>
</file>